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tbl>
      <w:tblPr>
        <w:jc w:val="left"/>
        <w:tblInd w:w="0" w:type="dxa"/>
        <w:tblW w:w="83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58"/>
        <w:gridCol w:w="2850"/>
        <w:gridCol w:w="3930"/>
      </w:tblGrid>
      <w:tr>
        <w:trPr>
          <w:trHeight w:val="1380"/>
        </w:trPr>
        <w:tc>
          <w:tcPr>
            <w:tcW w:w="83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eastAsia="黑体" w:cs="黑体"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ascii="黑体" w:eastAsia="黑体" w:cs="黑体" w:hint="eastAsia"/>
                <w:i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202</w:t>
            </w:r>
            <w:r>
              <w:rPr>
                <w:rFonts w:ascii="黑体" w:eastAsia="黑体" w:cs="黑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5</w:t>
            </w:r>
            <w:r>
              <w:rPr>
                <w:rFonts w:ascii="黑体" w:eastAsia="黑体" w:cs="黑体" w:hint="eastAsia"/>
                <w:i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年</w:t>
            </w:r>
            <w:r>
              <w:rPr>
                <w:rFonts w:ascii="黑体" w:eastAsia="黑体" w:cs="黑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1-3</w:t>
            </w:r>
            <w:r>
              <w:rPr>
                <w:rFonts w:ascii="黑体" w:eastAsia="黑体" w:cs="黑体" w:hint="eastAsia"/>
                <w:i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月份办理行政许可事项统计</w:t>
            </w:r>
          </w:p>
        </w:tc>
      </w:tr>
      <w:tr>
        <w:trPr>
          <w:trHeight w:val="780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楷体" w:eastAsia="楷体" w:cs="楷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ascii="楷体" w:eastAsia="楷体" w:cs="楷体" w:hint="eastAsia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序号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楷体" w:eastAsia="楷体" w:cs="楷体" w:hint="eastAsia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ascii="楷体" w:eastAsia="楷体" w:cs="楷体" w:hint="eastAsia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时间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楷体" w:eastAsia="楷体" w:cs="楷体" w:hint="eastAsia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ascii="楷体" w:eastAsia="楷体" w:cs="楷体" w:hint="eastAsia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已办结（件）</w:t>
            </w:r>
          </w:p>
        </w:tc>
      </w:tr>
      <w:tr>
        <w:trPr>
          <w:trHeight w:val="720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eastAsia="宋体" w:cs="宋体" w:hint="eastAsia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ascii="宋体" w:eastAsia="宋体" w:cs="宋体" w:hint="eastAsia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1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eastAsia="宋体" w:cs="宋体" w:hint="eastAsia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1</w:t>
            </w:r>
            <w:r>
              <w:rPr>
                <w:rFonts w:ascii="宋体" w:eastAsia="宋体" w:cs="宋体" w:hint="eastAsia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月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eastAsia="宋体" w:cs="宋体" w:hint="eastAsia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asci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0</w:t>
            </w:r>
          </w:p>
        </w:tc>
      </w:tr>
      <w:tr>
        <w:trPr>
          <w:trHeight w:val="660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eastAsia="宋体" w:cs="宋体" w:hint="eastAsia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ascii="宋体" w:eastAsia="宋体" w:cs="宋体" w:hint="eastAsia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2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eastAsia="宋体" w:cs="宋体" w:hint="eastAsia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2</w:t>
            </w:r>
            <w:r>
              <w:rPr>
                <w:rFonts w:ascii="宋体" w:eastAsia="宋体" w:cs="宋体" w:hint="eastAsia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月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eastAsia="宋体" w:cs="宋体" w:hint="eastAsia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ascii="宋体" w:eastAsia="宋体" w:cs="宋体" w:hint="eastAsia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3</w:t>
            </w:r>
            <w:r>
              <w:rPr>
                <w:rFonts w:asci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0</w:t>
            </w:r>
          </w:p>
        </w:tc>
      </w:tr>
      <w:tr>
        <w:trPr>
          <w:trHeight w:val="700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eastAsia="宋体" w:cs="宋体" w:hint="eastAsia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ascii="宋体" w:eastAsia="宋体" w:cs="宋体" w:hint="eastAsia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3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eastAsia="宋体" w:cs="宋体" w:hint="eastAsia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3</w:t>
            </w:r>
            <w:r>
              <w:rPr>
                <w:rFonts w:ascii="宋体" w:eastAsia="宋体" w:cs="宋体" w:hint="eastAsia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月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eastAsia="宋体" w:cs="宋体" w:hint="eastAsia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asci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19</w:t>
            </w:r>
            <w:bookmarkStart w:id="0" w:name="_GoBack"/>
            <w:bookmarkEnd w:id="0"/>
          </w:p>
        </w:tc>
      </w:tr>
    </w:tbl>
    <w:p/>
    <w:sectPr>
      <w:pgSz w:w="11906" w:h="16838"/>
      <w:pgMar w:top="1440" w:right="1800" w:bottom="1440" w:left="1800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200001FF" w:csb1="0000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39</TotalTime>
  <Application>Yozo_Office27021597764231179</Application>
  <Pages>1</Pages>
  <Words>37</Words>
  <Characters>44</Characters>
  <Lines>13</Lines>
  <Paragraphs>13</Paragraphs>
  <CharactersWithSpaces>44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联想</dc:creator>
  <cp:lastModifiedBy>jsmzw</cp:lastModifiedBy>
  <cp:revision>1</cp:revision>
  <dcterms:created xsi:type="dcterms:W3CDTF">2020-11-13T02:18:00Z</dcterms:created>
  <dcterms:modified xsi:type="dcterms:W3CDTF">2025-06-04T07:03:28Z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2052-10.8.2.6784</vt:lpwstr>
  </property>
</Properties>
</file>